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9EA" w:rsidRDefault="00AB0932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FDE1998" wp14:editId="5688A4AC">
                <wp:simplePos x="0" y="0"/>
                <wp:positionH relativeFrom="column">
                  <wp:posOffset>19050</wp:posOffset>
                </wp:positionH>
                <wp:positionV relativeFrom="paragraph">
                  <wp:posOffset>5705475</wp:posOffset>
                </wp:positionV>
                <wp:extent cx="6553200" cy="448945"/>
                <wp:effectExtent l="0" t="0" r="0" b="8255"/>
                <wp:wrapNone/>
                <wp:docPr id="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448945"/>
                          <a:chOff x="1080" y="11746"/>
                          <a:chExt cx="10080" cy="707"/>
                        </a:xfrm>
                      </wpg:grpSpPr>
                      <wps:wsp>
                        <wps:cNvPr id="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0" y="12165"/>
                            <a:ext cx="10080" cy="288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4925" cap="rnd">
                                <a:solidFill>
                                  <a:srgbClr val="FF99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80" y="12060"/>
                            <a:ext cx="10080" cy="7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4925" cap="rnd">
                                <a:solidFill>
                                  <a:srgbClr val="FF99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80" y="11746"/>
                            <a:ext cx="10080" cy="288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4925" cap="rnd">
                                <a:solidFill>
                                  <a:srgbClr val="FF99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.5pt;margin-top:449.25pt;width:516pt;height:35.35pt;z-index:251654144" coordorigin="1080,11746" coordsize="10080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">
                <v:rect id="Rectangle 10" o:spid="_x0000_s1027" style="position:absolute;left:1080;top:12165;width:1008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77cMA&#10;AADaAAAADwAAAGRycy9kb3ducmV2LnhtbESPX2vCQBDE3wt+h2OFvtWLPkiJniKCINhSGv/g45Jb&#10;k2BuN+ZOjd++VxB8HGbmN8x03rla3aj1lbCB4SABRZyLrbgwsNuuPj5B+YBssRYmAw/yMJ/13qaY&#10;WrnzL92yUKgIYZ+igTKEJtXa5yU59ANpiKN3ktZhiLIttG3xHuGu1qMkGWuHFceFEhtalpSfs6sz&#10;INluvfnZf1Xb7LJ5XKU4HL9lZMx7v1tMQAXqwiv8bK+tgTH8X4k3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W77cMAAADaAAAADwAAAAAAAAAAAAAAAACYAgAAZHJzL2Rv&#10;d25yZXYueG1sUEsFBgAAAAAEAAQA9QAAAIgDAAAAAA==&#10;" fillcolor="#f60" stroked="f" strokecolor="#f90" strokeweight="2.75pt">
                  <v:stroke dashstyle="1 1" endcap="round"/>
                </v:rect>
                <v:rect id="Rectangle 11" o:spid="_x0000_s1028" style="position:absolute;left:1080;top:12060;width:10080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n1tsMA&#10;AADaAAAADwAAAGRycy9kb3ducmV2LnhtbESPT4vCMBTE7wv7HcJb8Lam60GlaxRRCqug+GfB66N5&#10;ttXmpTTRVj+9EQSPw8z8hhlNWlOKK9WusKzgpxuBIE6tLjhT8L9PvocgnEfWWFomBTdyMBl/foww&#10;1rbhLV13PhMBwi5GBbn3VSylS3My6Lq2Ig7e0dYGfZB1JnWNTYCbUvaiqC8NFhwWcqxollN63l2M&#10;Arex9/USk95iqLerZo3z+SE5KdX5aqe/IDy1/h1+tf+0ggE8r4QbIM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n1tsMAAADaAAAADwAAAAAAAAAAAAAAAACYAgAAZHJzL2Rv&#10;d25yZXYueG1sUEsFBgAAAAAEAAQA9QAAAIgDAAAAAA==&#10;" fillcolor="#f90" stroked="f" strokecolor="#f90" strokeweight="2.75pt">
                  <v:stroke dashstyle="1 1" endcap="round"/>
                </v:rect>
                <v:rect id="Rectangle 16" o:spid="_x0000_s1029" style="position:absolute;left:1080;top:11746;width:1008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KBMAA&#10;AADaAAAADwAAAGRycy9kb3ducmV2LnhtbERPS2vCQBC+C/0PyxS86aYeRFJXKYWCoFKMWnocstMk&#10;NDuTZjevf989FHr8+N7b/ehq1VPrK2EDT8sEFHEutuLCwO36ttiA8gHZYi1MBibysN89zLaYWhn4&#10;Qn0WChVD2KdooAyhSbX2eUkO/VIa4sh9SeswRNgW2rY4xHBX61WSrLXDimNDiQ29lpR/Z50zINnt&#10;cHy/n6pr9nOcOik+Ps+yMmb+OL48gwo0hn/xn/tgDcSt8Uq8AX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aKBMAAAADaAAAADwAAAAAAAAAAAAAAAACYAgAAZHJzL2Rvd25y&#10;ZXYueG1sUEsFBgAAAAAEAAQA9QAAAIUDAAAAAA==&#10;" fillcolor="#f60" stroked="f" strokecolor="#f90" strokeweight="2.75pt">
                  <v:stroke dashstyle="1 1" endcap="round"/>
                </v:rect>
              </v:group>
            </w:pict>
          </mc:Fallback>
        </mc:AlternateContent>
      </w:r>
      <w:r w:rsidR="00DE19C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CC6D386" wp14:editId="62AD7A9E">
                <wp:simplePos x="0" y="0"/>
                <wp:positionH relativeFrom="page">
                  <wp:posOffset>685800</wp:posOffset>
                </wp:positionH>
                <wp:positionV relativeFrom="page">
                  <wp:posOffset>7096125</wp:posOffset>
                </wp:positionV>
                <wp:extent cx="2971800" cy="2724150"/>
                <wp:effectExtent l="0" t="0" r="19050" b="1905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724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068F" w:rsidRPr="00271A45" w:rsidRDefault="00996D78">
                            <w:pPr>
                              <w:pStyle w:val="DateandTime"/>
                              <w:rPr>
                                <w:sz w:val="24"/>
                                <w:szCs w:val="24"/>
                              </w:rPr>
                            </w:pPr>
                            <w:r w:rsidRPr="00271A45">
                              <w:rPr>
                                <w:sz w:val="24"/>
                                <w:szCs w:val="24"/>
                              </w:rPr>
                              <w:t xml:space="preserve">President: </w:t>
                            </w:r>
                            <w:r w:rsidR="00086612" w:rsidRPr="00271A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57262" w:rsidRPr="00271A45">
                              <w:rPr>
                                <w:sz w:val="24"/>
                                <w:szCs w:val="24"/>
                              </w:rPr>
                              <w:t>Onesimo</w:t>
                            </w:r>
                            <w:proofErr w:type="spellEnd"/>
                            <w:r w:rsidR="00E57262" w:rsidRPr="00271A45">
                              <w:rPr>
                                <w:sz w:val="24"/>
                                <w:szCs w:val="24"/>
                              </w:rPr>
                              <w:t xml:space="preserve"> Castillo</w:t>
                            </w:r>
                          </w:p>
                          <w:p w:rsidR="005A5497" w:rsidRPr="00271A45" w:rsidRDefault="00996D78">
                            <w:pPr>
                              <w:pStyle w:val="DateandTime"/>
                              <w:rPr>
                                <w:sz w:val="24"/>
                                <w:szCs w:val="24"/>
                              </w:rPr>
                            </w:pPr>
                            <w:r w:rsidRPr="00271A45">
                              <w:rPr>
                                <w:sz w:val="24"/>
                                <w:szCs w:val="24"/>
                              </w:rPr>
                              <w:t xml:space="preserve">Vice Pres:  </w:t>
                            </w:r>
                            <w:r w:rsidR="00E57262" w:rsidRPr="00271A45">
                              <w:rPr>
                                <w:sz w:val="24"/>
                                <w:szCs w:val="24"/>
                              </w:rPr>
                              <w:t>Javier Leal</w:t>
                            </w:r>
                          </w:p>
                          <w:p w:rsidR="00996D78" w:rsidRPr="00271A45" w:rsidRDefault="00996D78">
                            <w:pPr>
                              <w:pStyle w:val="DateandTime"/>
                              <w:rPr>
                                <w:sz w:val="24"/>
                                <w:szCs w:val="24"/>
                              </w:rPr>
                            </w:pPr>
                            <w:r w:rsidRPr="00271A45">
                              <w:rPr>
                                <w:sz w:val="24"/>
                                <w:szCs w:val="24"/>
                              </w:rPr>
                              <w:t>Treasurer:</w:t>
                            </w:r>
                            <w:r w:rsidR="005A5497" w:rsidRPr="00271A45">
                              <w:rPr>
                                <w:sz w:val="24"/>
                                <w:szCs w:val="24"/>
                              </w:rPr>
                              <w:t xml:space="preserve"> Agapito Alaniz</w:t>
                            </w:r>
                          </w:p>
                          <w:p w:rsidR="00996D78" w:rsidRPr="00271A45" w:rsidRDefault="00996D78">
                            <w:pPr>
                              <w:pStyle w:val="DateandTime"/>
                              <w:rPr>
                                <w:sz w:val="24"/>
                                <w:szCs w:val="24"/>
                              </w:rPr>
                            </w:pPr>
                            <w:r w:rsidRPr="00271A45">
                              <w:rPr>
                                <w:sz w:val="24"/>
                                <w:szCs w:val="24"/>
                              </w:rPr>
                              <w:t>Secretary:</w:t>
                            </w:r>
                            <w:r w:rsidR="00086612" w:rsidRPr="00271A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1A45">
                              <w:rPr>
                                <w:sz w:val="24"/>
                                <w:szCs w:val="24"/>
                              </w:rPr>
                              <w:t xml:space="preserve"> Joe </w:t>
                            </w:r>
                            <w:r w:rsidR="00D13D93" w:rsidRPr="00271A45">
                              <w:rPr>
                                <w:sz w:val="24"/>
                                <w:szCs w:val="24"/>
                              </w:rPr>
                              <w:t>Muñoz</w:t>
                            </w:r>
                          </w:p>
                          <w:p w:rsidR="00996D78" w:rsidRPr="00271A45" w:rsidRDefault="005A5497">
                            <w:pPr>
                              <w:pStyle w:val="DateandTime"/>
                              <w:rPr>
                                <w:sz w:val="24"/>
                                <w:szCs w:val="24"/>
                              </w:rPr>
                            </w:pPr>
                            <w:r w:rsidRPr="00271A45">
                              <w:rPr>
                                <w:sz w:val="24"/>
                                <w:szCs w:val="24"/>
                              </w:rPr>
                              <w:t xml:space="preserve">Handicap Chairman </w:t>
                            </w:r>
                            <w:r w:rsidR="00996D78" w:rsidRPr="00271A45">
                              <w:rPr>
                                <w:sz w:val="24"/>
                                <w:szCs w:val="24"/>
                              </w:rPr>
                              <w:t xml:space="preserve">&amp; Tournament Director: </w:t>
                            </w:r>
                            <w:r w:rsidR="00E072EF" w:rsidRPr="00271A45">
                              <w:rPr>
                                <w:sz w:val="24"/>
                                <w:szCs w:val="24"/>
                              </w:rPr>
                              <w:t xml:space="preserve">  Jimmy Vera &amp; Javier</w:t>
                            </w:r>
                            <w:r w:rsidR="00E57262" w:rsidRPr="00271A45">
                              <w:rPr>
                                <w:sz w:val="24"/>
                                <w:szCs w:val="24"/>
                              </w:rPr>
                              <w:t xml:space="preserve"> Leal</w:t>
                            </w:r>
                          </w:p>
                          <w:p w:rsidR="000D45CF" w:rsidRPr="00271A45" w:rsidRDefault="000D45CF">
                            <w:pPr>
                              <w:pStyle w:val="DateandTim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E72ED" w:rsidRPr="00271A45" w:rsidRDefault="003E72ED">
                            <w:pPr>
                              <w:pStyle w:val="DateandTime"/>
                              <w:rPr>
                                <w:sz w:val="24"/>
                                <w:szCs w:val="24"/>
                              </w:rPr>
                            </w:pPr>
                            <w:r w:rsidRPr="00271A45">
                              <w:rPr>
                                <w:sz w:val="24"/>
                                <w:szCs w:val="24"/>
                              </w:rPr>
                              <w:t>ALICE MUNICIPAL GOLF COURSE</w:t>
                            </w:r>
                          </w:p>
                          <w:p w:rsidR="003E72ED" w:rsidRPr="00271A45" w:rsidRDefault="00E072EF">
                            <w:pPr>
                              <w:pStyle w:val="DateandTime"/>
                              <w:rPr>
                                <w:sz w:val="24"/>
                                <w:szCs w:val="24"/>
                              </w:rPr>
                            </w:pPr>
                            <w:r w:rsidRPr="00271A45">
                              <w:rPr>
                                <w:sz w:val="24"/>
                                <w:szCs w:val="24"/>
                              </w:rPr>
                              <w:t>2290 North Texas Blvd.</w:t>
                            </w:r>
                          </w:p>
                          <w:p w:rsidR="00E072EF" w:rsidRPr="00271A45" w:rsidRDefault="00E072EF">
                            <w:pPr>
                              <w:pStyle w:val="DateandTime"/>
                              <w:rPr>
                                <w:sz w:val="24"/>
                                <w:szCs w:val="24"/>
                              </w:rPr>
                            </w:pPr>
                            <w:r w:rsidRPr="00271A45">
                              <w:rPr>
                                <w:sz w:val="24"/>
                                <w:szCs w:val="24"/>
                              </w:rPr>
                              <w:t>Alice, Texas 78332</w:t>
                            </w:r>
                          </w:p>
                          <w:p w:rsidR="00E072EF" w:rsidRPr="00271A45" w:rsidRDefault="00E072EF">
                            <w:pPr>
                              <w:pStyle w:val="DateandTime"/>
                              <w:rPr>
                                <w:sz w:val="24"/>
                                <w:szCs w:val="24"/>
                              </w:rPr>
                            </w:pPr>
                            <w:r w:rsidRPr="00271A45">
                              <w:rPr>
                                <w:sz w:val="24"/>
                                <w:szCs w:val="24"/>
                              </w:rPr>
                              <w:t>(361) 664-7033</w:t>
                            </w:r>
                          </w:p>
                          <w:p w:rsidR="00E072EF" w:rsidRDefault="00E072EF">
                            <w:pPr>
                              <w:pStyle w:val="DateandTime"/>
                              <w:rPr>
                                <w:sz w:val="24"/>
                                <w:szCs w:val="24"/>
                              </w:rPr>
                            </w:pPr>
                            <w:r w:rsidRPr="00271A45">
                              <w:rPr>
                                <w:sz w:val="24"/>
                                <w:szCs w:val="24"/>
                              </w:rPr>
                              <w:t>Mgr.: Joe Hernandez</w:t>
                            </w:r>
                          </w:p>
                          <w:p w:rsidR="00DE19CB" w:rsidRDefault="00DE19CB">
                            <w:pPr>
                              <w:pStyle w:val="DateandTim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E19CB" w:rsidRPr="00271A45" w:rsidRDefault="00DE19CB">
                            <w:pPr>
                              <w:pStyle w:val="DateandTim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USGA RULES APPLY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4pt;margin-top:558.75pt;width:234pt;height:214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" filled="f" strokecolor="#f90" strokeweight="1.5pt">
                <v:textbox>
                  <w:txbxContent>
                    <w:p w:rsidR="002D068F" w:rsidRPr="00271A45" w:rsidRDefault="00996D78">
                      <w:pPr>
                        <w:pStyle w:val="DateandTime"/>
                        <w:rPr>
                          <w:sz w:val="24"/>
                          <w:szCs w:val="24"/>
                        </w:rPr>
                      </w:pPr>
                      <w:r w:rsidRPr="00271A45">
                        <w:rPr>
                          <w:sz w:val="24"/>
                          <w:szCs w:val="24"/>
                        </w:rPr>
                        <w:t xml:space="preserve">President: </w:t>
                      </w:r>
                      <w:r w:rsidR="00086612" w:rsidRPr="00271A4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57262" w:rsidRPr="00271A45">
                        <w:rPr>
                          <w:sz w:val="24"/>
                          <w:szCs w:val="24"/>
                        </w:rPr>
                        <w:t>Onesimo</w:t>
                      </w:r>
                      <w:proofErr w:type="spellEnd"/>
                      <w:r w:rsidR="00E57262" w:rsidRPr="00271A45">
                        <w:rPr>
                          <w:sz w:val="24"/>
                          <w:szCs w:val="24"/>
                        </w:rPr>
                        <w:t xml:space="preserve"> Castillo</w:t>
                      </w:r>
                    </w:p>
                    <w:p w:rsidR="005A5497" w:rsidRPr="00271A45" w:rsidRDefault="00996D78">
                      <w:pPr>
                        <w:pStyle w:val="DateandTime"/>
                        <w:rPr>
                          <w:sz w:val="24"/>
                          <w:szCs w:val="24"/>
                        </w:rPr>
                      </w:pPr>
                      <w:r w:rsidRPr="00271A45">
                        <w:rPr>
                          <w:sz w:val="24"/>
                          <w:szCs w:val="24"/>
                        </w:rPr>
                        <w:t xml:space="preserve">Vice Pres:  </w:t>
                      </w:r>
                      <w:r w:rsidR="00E57262" w:rsidRPr="00271A45">
                        <w:rPr>
                          <w:sz w:val="24"/>
                          <w:szCs w:val="24"/>
                        </w:rPr>
                        <w:t>Javier Leal</w:t>
                      </w:r>
                    </w:p>
                    <w:p w:rsidR="00996D78" w:rsidRPr="00271A45" w:rsidRDefault="00996D78">
                      <w:pPr>
                        <w:pStyle w:val="DateandTime"/>
                        <w:rPr>
                          <w:sz w:val="24"/>
                          <w:szCs w:val="24"/>
                        </w:rPr>
                      </w:pPr>
                      <w:r w:rsidRPr="00271A45">
                        <w:rPr>
                          <w:sz w:val="24"/>
                          <w:szCs w:val="24"/>
                        </w:rPr>
                        <w:t>Treasurer:</w:t>
                      </w:r>
                      <w:r w:rsidR="005A5497" w:rsidRPr="00271A45">
                        <w:rPr>
                          <w:sz w:val="24"/>
                          <w:szCs w:val="24"/>
                        </w:rPr>
                        <w:t xml:space="preserve"> Agapito Alaniz</w:t>
                      </w:r>
                    </w:p>
                    <w:p w:rsidR="00996D78" w:rsidRPr="00271A45" w:rsidRDefault="00996D78">
                      <w:pPr>
                        <w:pStyle w:val="DateandTime"/>
                        <w:rPr>
                          <w:sz w:val="24"/>
                          <w:szCs w:val="24"/>
                        </w:rPr>
                      </w:pPr>
                      <w:r w:rsidRPr="00271A45">
                        <w:rPr>
                          <w:sz w:val="24"/>
                          <w:szCs w:val="24"/>
                        </w:rPr>
                        <w:t>Secretary:</w:t>
                      </w:r>
                      <w:r w:rsidR="00086612" w:rsidRPr="00271A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71A45">
                        <w:rPr>
                          <w:sz w:val="24"/>
                          <w:szCs w:val="24"/>
                        </w:rPr>
                        <w:t xml:space="preserve"> Joe </w:t>
                      </w:r>
                      <w:r w:rsidR="00D13D93" w:rsidRPr="00271A45">
                        <w:rPr>
                          <w:sz w:val="24"/>
                          <w:szCs w:val="24"/>
                        </w:rPr>
                        <w:t>Muñoz</w:t>
                      </w:r>
                    </w:p>
                    <w:p w:rsidR="00996D78" w:rsidRPr="00271A45" w:rsidRDefault="005A5497">
                      <w:pPr>
                        <w:pStyle w:val="DateandTime"/>
                        <w:rPr>
                          <w:sz w:val="24"/>
                          <w:szCs w:val="24"/>
                        </w:rPr>
                      </w:pPr>
                      <w:r w:rsidRPr="00271A45">
                        <w:rPr>
                          <w:sz w:val="24"/>
                          <w:szCs w:val="24"/>
                        </w:rPr>
                        <w:t xml:space="preserve">Handicap Chairman </w:t>
                      </w:r>
                      <w:r w:rsidR="00996D78" w:rsidRPr="00271A45">
                        <w:rPr>
                          <w:sz w:val="24"/>
                          <w:szCs w:val="24"/>
                        </w:rPr>
                        <w:t xml:space="preserve">&amp; Tournament Director: </w:t>
                      </w:r>
                      <w:r w:rsidR="00E072EF" w:rsidRPr="00271A45">
                        <w:rPr>
                          <w:sz w:val="24"/>
                          <w:szCs w:val="24"/>
                        </w:rPr>
                        <w:t xml:space="preserve">  Jimmy Vera &amp; Javier</w:t>
                      </w:r>
                      <w:r w:rsidR="00E57262" w:rsidRPr="00271A45">
                        <w:rPr>
                          <w:sz w:val="24"/>
                          <w:szCs w:val="24"/>
                        </w:rPr>
                        <w:t xml:space="preserve"> Leal</w:t>
                      </w:r>
                    </w:p>
                    <w:p w:rsidR="000D45CF" w:rsidRPr="00271A45" w:rsidRDefault="000D45CF">
                      <w:pPr>
                        <w:pStyle w:val="DateandTime"/>
                        <w:rPr>
                          <w:sz w:val="24"/>
                          <w:szCs w:val="24"/>
                        </w:rPr>
                      </w:pPr>
                    </w:p>
                    <w:p w:rsidR="003E72ED" w:rsidRPr="00271A45" w:rsidRDefault="003E72ED">
                      <w:pPr>
                        <w:pStyle w:val="DateandTime"/>
                        <w:rPr>
                          <w:sz w:val="24"/>
                          <w:szCs w:val="24"/>
                        </w:rPr>
                      </w:pPr>
                      <w:r w:rsidRPr="00271A45">
                        <w:rPr>
                          <w:sz w:val="24"/>
                          <w:szCs w:val="24"/>
                        </w:rPr>
                        <w:t>ALICE MUNICIPAL GOLF COURSE</w:t>
                      </w:r>
                    </w:p>
                    <w:p w:rsidR="003E72ED" w:rsidRPr="00271A45" w:rsidRDefault="00E072EF">
                      <w:pPr>
                        <w:pStyle w:val="DateandTime"/>
                        <w:rPr>
                          <w:sz w:val="24"/>
                          <w:szCs w:val="24"/>
                        </w:rPr>
                      </w:pPr>
                      <w:r w:rsidRPr="00271A45">
                        <w:rPr>
                          <w:sz w:val="24"/>
                          <w:szCs w:val="24"/>
                        </w:rPr>
                        <w:t>2290 North Texas Blvd.</w:t>
                      </w:r>
                    </w:p>
                    <w:p w:rsidR="00E072EF" w:rsidRPr="00271A45" w:rsidRDefault="00E072EF">
                      <w:pPr>
                        <w:pStyle w:val="DateandTime"/>
                        <w:rPr>
                          <w:sz w:val="24"/>
                          <w:szCs w:val="24"/>
                        </w:rPr>
                      </w:pPr>
                      <w:r w:rsidRPr="00271A45">
                        <w:rPr>
                          <w:sz w:val="24"/>
                          <w:szCs w:val="24"/>
                        </w:rPr>
                        <w:t>Alice, Texas 78332</w:t>
                      </w:r>
                    </w:p>
                    <w:p w:rsidR="00E072EF" w:rsidRPr="00271A45" w:rsidRDefault="00E072EF">
                      <w:pPr>
                        <w:pStyle w:val="DateandTime"/>
                        <w:rPr>
                          <w:sz w:val="24"/>
                          <w:szCs w:val="24"/>
                        </w:rPr>
                      </w:pPr>
                      <w:r w:rsidRPr="00271A45">
                        <w:rPr>
                          <w:sz w:val="24"/>
                          <w:szCs w:val="24"/>
                        </w:rPr>
                        <w:t>(361) 664-7033</w:t>
                      </w:r>
                    </w:p>
                    <w:p w:rsidR="00E072EF" w:rsidRDefault="00E072EF">
                      <w:pPr>
                        <w:pStyle w:val="DateandTime"/>
                        <w:rPr>
                          <w:sz w:val="24"/>
                          <w:szCs w:val="24"/>
                        </w:rPr>
                      </w:pPr>
                      <w:r w:rsidRPr="00271A45">
                        <w:rPr>
                          <w:sz w:val="24"/>
                          <w:szCs w:val="24"/>
                        </w:rPr>
                        <w:t>Mgr.: Joe Hernandez</w:t>
                      </w:r>
                    </w:p>
                    <w:p w:rsidR="00DE19CB" w:rsidRDefault="00DE19CB">
                      <w:pPr>
                        <w:pStyle w:val="DateandTime"/>
                        <w:rPr>
                          <w:sz w:val="24"/>
                          <w:szCs w:val="24"/>
                        </w:rPr>
                      </w:pPr>
                    </w:p>
                    <w:p w:rsidR="00DE19CB" w:rsidRPr="00271A45" w:rsidRDefault="00DE19CB">
                      <w:pPr>
                        <w:pStyle w:val="DateandTim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USGA RULES APPLY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19C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45EF6B" wp14:editId="79FEA48C">
                <wp:simplePos x="0" y="0"/>
                <wp:positionH relativeFrom="column">
                  <wp:posOffset>3800475</wp:posOffset>
                </wp:positionH>
                <wp:positionV relativeFrom="paragraph">
                  <wp:posOffset>3048000</wp:posOffset>
                </wp:positionV>
                <wp:extent cx="2600325" cy="2590800"/>
                <wp:effectExtent l="0" t="0" r="0" b="0"/>
                <wp:wrapNone/>
                <wp:docPr id="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rgbClr val="FF99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068F" w:rsidRPr="00F44B5B" w:rsidRDefault="00797F1B">
                            <w:pPr>
                              <w:pStyle w:val="SaleMarkdown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E0B79" wp14:editId="412B0A02">
                                  <wp:extent cx="2343150" cy="1704975"/>
                                  <wp:effectExtent l="95250" t="76200" r="114300" b="9620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150" cy="170497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068F" w:rsidRDefault="002D06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299.25pt;margin-top:240pt;width:204.75pt;height:20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" filled="f" stroked="f" strokecolor="#f90" strokeweight="1.5pt">
                <v:stroke dashstyle="1 1" endcap="round"/>
                <v:textbox>
                  <w:txbxContent>
                    <w:p w:rsidR="002D068F" w:rsidRPr="00F44B5B" w:rsidRDefault="00797F1B">
                      <w:pPr>
                        <w:pStyle w:val="SaleMarkdown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9E0B79" wp14:editId="412B0A02">
                            <wp:extent cx="2343150" cy="1704975"/>
                            <wp:effectExtent l="95250" t="76200" r="114300" b="9620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150" cy="1704975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068F" w:rsidRDefault="002D068F"/>
                  </w:txbxContent>
                </v:textbox>
              </v:shape>
            </w:pict>
          </mc:Fallback>
        </mc:AlternateContent>
      </w:r>
      <w:r w:rsidR="00271A4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FB9668" wp14:editId="26C5DDE3">
                <wp:simplePos x="0" y="0"/>
                <wp:positionH relativeFrom="page">
                  <wp:posOffset>3924300</wp:posOffset>
                </wp:positionH>
                <wp:positionV relativeFrom="page">
                  <wp:posOffset>7096125</wp:posOffset>
                </wp:positionV>
                <wp:extent cx="3333750" cy="2724150"/>
                <wp:effectExtent l="0" t="0" r="19050" b="1905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AB3" w:rsidRPr="00DE19CB" w:rsidRDefault="00176AB3" w:rsidP="00176AB3">
                            <w:pPr>
                              <w:pStyle w:val="note"/>
                              <w:spacing w:before="0"/>
                              <w:jc w:val="left"/>
                              <w:rPr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71A45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Format:</w:t>
                            </w:r>
                            <w:r w:rsidRP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Individual Medal Play</w:t>
                            </w:r>
                            <w:r w:rsidR="00271A45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271A45" w:rsidRPr="00271A45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"net score" (with full handicap)</w:t>
                            </w:r>
                            <w:r w:rsidR="00271A45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four "equal" flights </w:t>
                            </w:r>
                            <w:r w:rsidR="00DE19CB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‘’ </w:t>
                            </w:r>
                            <w:r w:rsidR="00DE19CB">
                              <w:rPr>
                                <w:b/>
                                <w:color w:val="002060"/>
                                <w:sz w:val="22"/>
                                <w:szCs w:val="22"/>
                              </w:rPr>
                              <w:t>Limited to first 80 paid players ’’</w:t>
                            </w:r>
                          </w:p>
                          <w:p w:rsidR="0063660B" w:rsidRPr="00176AB3" w:rsidRDefault="003E72ED" w:rsidP="00176AB3">
                            <w:pPr>
                              <w:pStyle w:val="note"/>
                              <w:spacing w:before="0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71A45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F</w:t>
                            </w:r>
                            <w:r w:rsidR="00176AB3" w:rsidRPr="00271A45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ees:</w:t>
                            </w:r>
                            <w:r w:rsidR="00176AB3" w:rsidRP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$70</w:t>
                            </w:r>
                            <w:r w:rsidR="0063660B" w:rsidRP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.00 per player</w:t>
                            </w:r>
                          </w:p>
                          <w:p w:rsidR="00B8063F" w:rsidRPr="00176AB3" w:rsidRDefault="00B8063F" w:rsidP="00176AB3">
                            <w:pPr>
                              <w:pStyle w:val="note"/>
                              <w:spacing w:before="0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71A45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Skins:</w:t>
                            </w:r>
                            <w:r w:rsidRP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Optional $20.00</w:t>
                            </w:r>
                            <w:r w:rsidR="00CB2767" w:rsidRP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per Flt</w:t>
                            </w:r>
                          </w:p>
                          <w:p w:rsidR="003F5E09" w:rsidRPr="00176AB3" w:rsidRDefault="003E72ED" w:rsidP="00176AB3">
                            <w:pPr>
                              <w:pStyle w:val="note"/>
                              <w:spacing w:before="0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71A45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Includes</w:t>
                            </w:r>
                            <w:r w:rsidR="003F5E09" w:rsidRP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: Gr</w:t>
                            </w:r>
                            <w:r w:rsidR="00D04E69" w:rsidRP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een, </w:t>
                            </w:r>
                            <w:r w:rsidR="003F5E09" w:rsidRP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Cart Fee</w:t>
                            </w:r>
                            <w:r w:rsidR="00D04E69" w:rsidRP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04E69" w:rsidRDefault="00D04E69" w:rsidP="00176AB3">
                            <w:pPr>
                              <w:pStyle w:val="note"/>
                              <w:spacing w:before="0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Great Lunch</w:t>
                            </w:r>
                            <w:r w:rsid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&amp; Drinks</w:t>
                            </w:r>
                          </w:p>
                          <w:p w:rsidR="00271A45" w:rsidRPr="00176AB3" w:rsidRDefault="00271A45" w:rsidP="00176AB3">
                            <w:pPr>
                              <w:pStyle w:val="note"/>
                              <w:spacing w:before="0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F29AD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Registration Deadline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0F29AD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“”</w:t>
                            </w:r>
                            <w:r w:rsidR="00DE19CB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Oct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.08, 2015</w:t>
                            </w:r>
                            <w:r w:rsidR="000F29AD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””</w:t>
                            </w:r>
                          </w:p>
                          <w:p w:rsidR="003E72ED" w:rsidRDefault="003E72ED" w:rsidP="00176AB3">
                            <w:pPr>
                              <w:pStyle w:val="note"/>
                              <w:spacing w:before="0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71A45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Date:</w:t>
                            </w:r>
                            <w:r w:rsidRP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October 11</w:t>
                            </w:r>
                            <w:r w:rsidR="000D45CF" w:rsidRPr="00176AB3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, 2015</w:t>
                            </w:r>
                          </w:p>
                          <w:p w:rsidR="00176AB3" w:rsidRDefault="00176AB3" w:rsidP="00176AB3">
                            <w:pPr>
                              <w:pStyle w:val="note"/>
                              <w:spacing w:before="0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71A45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Registration: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7:00 am – 8:00 am</w:t>
                            </w:r>
                          </w:p>
                          <w:p w:rsidR="00176AB3" w:rsidRDefault="00176AB3" w:rsidP="00176AB3">
                            <w:pPr>
                              <w:pStyle w:val="note"/>
                              <w:spacing w:before="0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Shot Gun Start: 8:30 am</w:t>
                            </w:r>
                          </w:p>
                          <w:p w:rsidR="00176AB3" w:rsidRPr="00176AB3" w:rsidRDefault="00EC668C" w:rsidP="00176AB3">
                            <w:pPr>
                              <w:pStyle w:val="note"/>
                              <w:spacing w:before="0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  ***  Cash Prizes  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09pt;margin-top:558.75pt;width:262.5pt;height:214.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" strokecolor="#f90" strokeweight="1.5pt">
                <v:textbox>
                  <w:txbxContent>
                    <w:p w:rsidR="00176AB3" w:rsidRPr="00DE19CB" w:rsidRDefault="00176AB3" w:rsidP="00176AB3">
                      <w:pPr>
                        <w:pStyle w:val="note"/>
                        <w:spacing w:before="0"/>
                        <w:jc w:val="left"/>
                        <w:rPr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271A45">
                        <w:rPr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Format:</w:t>
                      </w:r>
                      <w:r w:rsidRP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Individual Medal Play</w:t>
                      </w:r>
                      <w:r w:rsidR="00271A45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r w:rsidR="00271A45" w:rsidRPr="00271A45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"net score" (with full handicap)</w:t>
                      </w:r>
                      <w:r w:rsidR="00271A45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and four "equal" flights </w:t>
                      </w:r>
                      <w:r w:rsidR="00DE19CB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‘’ </w:t>
                      </w:r>
                      <w:r w:rsidR="00DE19CB">
                        <w:rPr>
                          <w:b/>
                          <w:color w:val="002060"/>
                          <w:sz w:val="22"/>
                          <w:szCs w:val="22"/>
                        </w:rPr>
                        <w:t>Limited to first 80 paid players ’’</w:t>
                      </w:r>
                    </w:p>
                    <w:p w:rsidR="0063660B" w:rsidRPr="00176AB3" w:rsidRDefault="003E72ED" w:rsidP="00176AB3">
                      <w:pPr>
                        <w:pStyle w:val="note"/>
                        <w:spacing w:before="0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71A45">
                        <w:rPr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F</w:t>
                      </w:r>
                      <w:r w:rsidR="00176AB3" w:rsidRPr="00271A45">
                        <w:rPr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ees:</w:t>
                      </w:r>
                      <w:r w:rsidR="00176AB3" w:rsidRP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$70</w:t>
                      </w:r>
                      <w:r w:rsidR="0063660B" w:rsidRP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.00 per player</w:t>
                      </w:r>
                    </w:p>
                    <w:p w:rsidR="00B8063F" w:rsidRPr="00176AB3" w:rsidRDefault="00B8063F" w:rsidP="00176AB3">
                      <w:pPr>
                        <w:pStyle w:val="note"/>
                        <w:spacing w:before="0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71A45">
                        <w:rPr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Skins:</w:t>
                      </w:r>
                      <w:r w:rsidRP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Optional $20.00</w:t>
                      </w:r>
                      <w:r w:rsidR="00CB2767" w:rsidRP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per Flt</w:t>
                      </w:r>
                    </w:p>
                    <w:p w:rsidR="003F5E09" w:rsidRPr="00176AB3" w:rsidRDefault="003E72ED" w:rsidP="00176AB3">
                      <w:pPr>
                        <w:pStyle w:val="note"/>
                        <w:spacing w:before="0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71A45">
                        <w:rPr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Includes</w:t>
                      </w:r>
                      <w:r w:rsidR="003F5E09" w:rsidRP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: Gr</w:t>
                      </w:r>
                      <w:r w:rsidR="00D04E69" w:rsidRP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een, </w:t>
                      </w:r>
                      <w:r w:rsidR="003F5E09" w:rsidRP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Cart Fee</w:t>
                      </w:r>
                      <w:r w:rsidR="00D04E69" w:rsidRP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04E69" w:rsidRDefault="00D04E69" w:rsidP="00176AB3">
                      <w:pPr>
                        <w:pStyle w:val="note"/>
                        <w:spacing w:before="0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             </w:t>
                      </w:r>
                      <w:r w:rsid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  </w:t>
                      </w:r>
                      <w:r w:rsidRP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Great Lunch</w:t>
                      </w:r>
                      <w:r w:rsid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&amp; Drinks</w:t>
                      </w:r>
                    </w:p>
                    <w:p w:rsidR="00271A45" w:rsidRPr="00176AB3" w:rsidRDefault="00271A45" w:rsidP="00176AB3">
                      <w:pPr>
                        <w:pStyle w:val="note"/>
                        <w:spacing w:before="0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0F29AD">
                        <w:rPr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Registration Deadline</w:t>
                      </w:r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: </w:t>
                      </w:r>
                      <w:r w:rsidR="000F29AD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“”</w:t>
                      </w:r>
                      <w:r w:rsidR="00DE19CB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Oct</w:t>
                      </w:r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.08, 2015</w:t>
                      </w:r>
                      <w:r w:rsidR="000F29AD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””</w:t>
                      </w:r>
                    </w:p>
                    <w:p w:rsidR="003E72ED" w:rsidRDefault="003E72ED" w:rsidP="00176AB3">
                      <w:pPr>
                        <w:pStyle w:val="note"/>
                        <w:spacing w:before="0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71A45">
                        <w:rPr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Date:</w:t>
                      </w:r>
                      <w:r w:rsidRP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October 11</w:t>
                      </w:r>
                      <w:r w:rsidR="000D45CF" w:rsidRPr="00176AB3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, 2015</w:t>
                      </w:r>
                    </w:p>
                    <w:p w:rsidR="00176AB3" w:rsidRDefault="00176AB3" w:rsidP="00176AB3">
                      <w:pPr>
                        <w:pStyle w:val="note"/>
                        <w:spacing w:before="0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71A45">
                        <w:rPr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Registration:</w:t>
                      </w:r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7:00 am – 8:00 am</w:t>
                      </w:r>
                    </w:p>
                    <w:p w:rsidR="00176AB3" w:rsidRDefault="00176AB3" w:rsidP="00176AB3">
                      <w:pPr>
                        <w:pStyle w:val="note"/>
                        <w:spacing w:before="0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Shot Gun Start: 8:30 am</w:t>
                      </w:r>
                    </w:p>
                    <w:p w:rsidR="00176AB3" w:rsidRPr="00176AB3" w:rsidRDefault="00EC668C" w:rsidP="00176AB3">
                      <w:pPr>
                        <w:pStyle w:val="note"/>
                        <w:spacing w:before="0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      ***  Cash Prizes  ***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73EB">
        <w:rPr>
          <w:noProof/>
        </w:rPr>
        <mc:AlternateContent>
          <mc:Choice Requires="wps">
            <w:drawing>
              <wp:anchor distT="228600" distB="228600" distL="228600" distR="228600" simplePos="0" relativeHeight="251664896" behindDoc="0" locked="0" layoutInCell="1" allowOverlap="1" wp14:anchorId="3C4F48DB" wp14:editId="48AAC11E">
                <wp:simplePos x="0" y="0"/>
                <wp:positionH relativeFrom="margin">
                  <wp:posOffset>95250</wp:posOffset>
                </wp:positionH>
                <wp:positionV relativeFrom="margin">
                  <wp:posOffset>2743200</wp:posOffset>
                </wp:positionV>
                <wp:extent cx="3581400" cy="2686050"/>
                <wp:effectExtent l="0" t="0" r="19050" b="19050"/>
                <wp:wrapSquare wrapText="bothSides"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686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420" w:rsidRPr="00F96420" w:rsidRDefault="00F96420">
                            <w:pP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F96420"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Cont</w:t>
                            </w:r>
                            <w:r w:rsidR="00210A97"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act: Jimmy Vera “Tournament Director”</w:t>
                            </w:r>
                          </w:p>
                          <w:p w:rsidR="00F96420" w:rsidRDefault="00210A97">
                            <w:pP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7" w:history="1">
                              <w:r w:rsidR="00E57262" w:rsidRPr="00D647F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jimmy_vera@yahoo.com</w:t>
                              </w:r>
                            </w:hyperlink>
                          </w:p>
                          <w:p w:rsidR="00E57262" w:rsidRPr="00F96420" w:rsidRDefault="00E57262">
                            <w:pP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Phone: 361-227-5602</w:t>
                            </w:r>
                          </w:p>
                          <w:p w:rsidR="00B8063F" w:rsidRDefault="00B8063F">
                            <w:pP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F96420" w:rsidRDefault="00E57262">
                            <w:pP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Contact: Joe Munoz “Secretary - Delegate”</w:t>
                            </w:r>
                          </w:p>
                          <w:p w:rsidR="00E57262" w:rsidRDefault="00E57262">
                            <w:pP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8" w:history="1">
                              <w:r w:rsidRPr="00D647F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munoz5578@stx.rr.com</w:t>
                              </w:r>
                            </w:hyperlink>
                          </w:p>
                          <w:p w:rsidR="00E57262" w:rsidRDefault="00E57262">
                            <w:pP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Phone: 361-668-3306</w:t>
                            </w:r>
                          </w:p>
                          <w:p w:rsidR="00B8063F" w:rsidRDefault="00B8063F">
                            <w:pP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E57262" w:rsidRDefault="00E57262">
                            <w:pP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Contact: Onesimo Castillo “President”</w:t>
                            </w:r>
                          </w:p>
                          <w:p w:rsidR="00E57262" w:rsidRDefault="00E57262">
                            <w:pP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9" w:history="1">
                              <w:r w:rsidR="00B8063F" w:rsidRPr="00D647F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castillo_onesimo@yahoo.com</w:t>
                              </w:r>
                            </w:hyperlink>
                          </w:p>
                          <w:p w:rsidR="00E57262" w:rsidRPr="00F96420" w:rsidRDefault="00E57262">
                            <w:pP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Phone: 361-227-0776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8" style="position:absolute;margin-left:7.5pt;margin-top:3in;width:282pt;height:211.5pt;z-index:25166489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" fillcolor="white [3201]" strokecolor="#f79646 [3209]" strokeweight="2pt">
                <v:textbox inset=",7.2pt,,7.2pt">
                  <w:txbxContent>
                    <w:p w:rsidR="00F96420" w:rsidRPr="00F96420" w:rsidRDefault="00F96420">
                      <w:pPr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F96420">
                        <w:rPr>
                          <w:color w:val="262626" w:themeColor="text1" w:themeTint="D9"/>
                          <w:sz w:val="28"/>
                          <w:szCs w:val="28"/>
                        </w:rPr>
                        <w:t>Cont</w:t>
                      </w:r>
                      <w:r w:rsidR="00210A97">
                        <w:rPr>
                          <w:color w:val="262626" w:themeColor="text1" w:themeTint="D9"/>
                          <w:sz w:val="28"/>
                          <w:szCs w:val="28"/>
                        </w:rPr>
                        <w:t>act: Jimmy Vera “Tournament Director”</w:t>
                      </w:r>
                    </w:p>
                    <w:p w:rsidR="00F96420" w:rsidRDefault="00210A97">
                      <w:pPr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color w:val="262626" w:themeColor="text1" w:themeTint="D9"/>
                          <w:sz w:val="28"/>
                          <w:szCs w:val="28"/>
                        </w:rPr>
                        <w:t xml:space="preserve">Email: </w:t>
                      </w:r>
                      <w:hyperlink r:id="rId10" w:history="1">
                        <w:r w:rsidR="00E57262" w:rsidRPr="00D647FD">
                          <w:rPr>
                            <w:rStyle w:val="Hyperlink"/>
                            <w:sz w:val="28"/>
                            <w:szCs w:val="28"/>
                          </w:rPr>
                          <w:t>jimmy_vera@yahoo.com</w:t>
                        </w:r>
                      </w:hyperlink>
                    </w:p>
                    <w:p w:rsidR="00E57262" w:rsidRPr="00F96420" w:rsidRDefault="00E57262">
                      <w:pPr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color w:val="262626" w:themeColor="text1" w:themeTint="D9"/>
                          <w:sz w:val="28"/>
                          <w:szCs w:val="28"/>
                        </w:rPr>
                        <w:t>Phone: 361-227-5602</w:t>
                      </w:r>
                    </w:p>
                    <w:p w:rsidR="00B8063F" w:rsidRDefault="00B8063F">
                      <w:pPr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F96420" w:rsidRDefault="00E57262">
                      <w:pPr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color w:val="262626" w:themeColor="text1" w:themeTint="D9"/>
                          <w:sz w:val="28"/>
                          <w:szCs w:val="28"/>
                        </w:rPr>
                        <w:t>Contact: Joe Munoz “Secretary - Delegate”</w:t>
                      </w:r>
                    </w:p>
                    <w:p w:rsidR="00E57262" w:rsidRDefault="00E57262">
                      <w:pPr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color w:val="262626" w:themeColor="text1" w:themeTint="D9"/>
                          <w:sz w:val="28"/>
                          <w:szCs w:val="28"/>
                        </w:rPr>
                        <w:t xml:space="preserve">Email: </w:t>
                      </w:r>
                      <w:hyperlink r:id="rId11" w:history="1">
                        <w:r w:rsidRPr="00D647FD">
                          <w:rPr>
                            <w:rStyle w:val="Hyperlink"/>
                            <w:sz w:val="28"/>
                            <w:szCs w:val="28"/>
                          </w:rPr>
                          <w:t>munoz5578@stx.rr.com</w:t>
                        </w:r>
                      </w:hyperlink>
                    </w:p>
                    <w:p w:rsidR="00E57262" w:rsidRDefault="00E57262">
                      <w:pPr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color w:val="262626" w:themeColor="text1" w:themeTint="D9"/>
                          <w:sz w:val="28"/>
                          <w:szCs w:val="28"/>
                        </w:rPr>
                        <w:t>Phone: 361-668-3306</w:t>
                      </w:r>
                    </w:p>
                    <w:p w:rsidR="00B8063F" w:rsidRDefault="00B8063F">
                      <w:pPr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E57262" w:rsidRDefault="00E57262">
                      <w:pPr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color w:val="262626" w:themeColor="text1" w:themeTint="D9"/>
                          <w:sz w:val="28"/>
                          <w:szCs w:val="28"/>
                        </w:rPr>
                        <w:t>Contact: Onesimo Castillo “President”</w:t>
                      </w:r>
                    </w:p>
                    <w:p w:rsidR="00E57262" w:rsidRDefault="00E57262">
                      <w:pPr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color w:val="262626" w:themeColor="text1" w:themeTint="D9"/>
                          <w:sz w:val="28"/>
                          <w:szCs w:val="28"/>
                        </w:rPr>
                        <w:t xml:space="preserve">Email: </w:t>
                      </w:r>
                      <w:hyperlink r:id="rId12" w:history="1">
                        <w:r w:rsidR="00B8063F" w:rsidRPr="00D647FD">
                          <w:rPr>
                            <w:rStyle w:val="Hyperlink"/>
                            <w:sz w:val="28"/>
                            <w:szCs w:val="28"/>
                          </w:rPr>
                          <w:t>castillo_onesimo@yahoo.com</w:t>
                        </w:r>
                      </w:hyperlink>
                    </w:p>
                    <w:p w:rsidR="00E57262" w:rsidRPr="00F96420" w:rsidRDefault="00E57262">
                      <w:pPr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color w:val="262626" w:themeColor="text1" w:themeTint="D9"/>
                          <w:sz w:val="28"/>
                          <w:szCs w:val="28"/>
                        </w:rPr>
                        <w:t>Phone: 361-227-0776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B276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F7849" wp14:editId="217660F0">
                <wp:simplePos x="0" y="0"/>
                <wp:positionH relativeFrom="page">
                  <wp:posOffset>304799</wp:posOffset>
                </wp:positionH>
                <wp:positionV relativeFrom="page">
                  <wp:posOffset>1257300</wp:posOffset>
                </wp:positionV>
                <wp:extent cx="7172325" cy="2076450"/>
                <wp:effectExtent l="0" t="0" r="0" b="0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068F" w:rsidRDefault="00FF09EA" w:rsidP="00B8063F">
                            <w:pPr>
                              <w:pStyle w:val="SALE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6B52AA">
                              <w:rPr>
                                <w:sz w:val="72"/>
                                <w:szCs w:val="72"/>
                              </w:rPr>
                              <w:t>Alice</w:t>
                            </w:r>
                            <w:r w:rsidR="006B52AA">
                              <w:rPr>
                                <w:sz w:val="72"/>
                                <w:szCs w:val="72"/>
                              </w:rPr>
                              <w:t xml:space="preserve"> PAGA</w:t>
                            </w:r>
                          </w:p>
                          <w:p w:rsidR="00CB2767" w:rsidRDefault="00210A97" w:rsidP="00B8063F">
                            <w:pPr>
                              <w:pStyle w:val="SALE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Is proud to host the</w:t>
                            </w:r>
                            <w:r w:rsidR="00CB2767">
                              <w:rPr>
                                <w:sz w:val="72"/>
                                <w:szCs w:val="72"/>
                              </w:rPr>
                              <w:t xml:space="preserve"> 2015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210A97" w:rsidRPr="006B52AA" w:rsidRDefault="00210A97" w:rsidP="00B8063F">
                            <w:pPr>
                              <w:pStyle w:val="SALE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South</w:t>
                            </w:r>
                            <w:r w:rsidR="00CB2767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76AB3">
                              <w:rPr>
                                <w:sz w:val="72"/>
                                <w:szCs w:val="72"/>
                              </w:rPr>
                              <w:t xml:space="preserve">Texas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Classic</w:t>
                            </w:r>
                          </w:p>
                          <w:p w:rsidR="006B52AA" w:rsidRDefault="006B52AA">
                            <w:pPr>
                              <w:pStyle w:val="SAL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24pt;margin-top:99pt;width:564.75pt;height:163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" filled="f" stroked="f">
                <v:textbox>
                  <w:txbxContent>
                    <w:p w:rsidR="002D068F" w:rsidRDefault="00FF09EA" w:rsidP="00B8063F">
                      <w:pPr>
                        <w:pStyle w:val="SALE"/>
                        <w:jc w:val="center"/>
                        <w:rPr>
                          <w:sz w:val="72"/>
                          <w:szCs w:val="72"/>
                        </w:rPr>
                      </w:pPr>
                      <w:r w:rsidRPr="006B52AA">
                        <w:rPr>
                          <w:sz w:val="72"/>
                          <w:szCs w:val="72"/>
                        </w:rPr>
                        <w:t>Alice</w:t>
                      </w:r>
                      <w:r w:rsidR="006B52AA">
                        <w:rPr>
                          <w:sz w:val="72"/>
                          <w:szCs w:val="72"/>
                        </w:rPr>
                        <w:t xml:space="preserve"> PAGA</w:t>
                      </w:r>
                    </w:p>
                    <w:p w:rsidR="00CB2767" w:rsidRDefault="00210A97" w:rsidP="00B8063F">
                      <w:pPr>
                        <w:pStyle w:val="SALE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Is proud to host the</w:t>
                      </w:r>
                      <w:r w:rsidR="00CB2767">
                        <w:rPr>
                          <w:sz w:val="72"/>
                          <w:szCs w:val="72"/>
                        </w:rPr>
                        <w:t xml:space="preserve"> 2015</w:t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  <w:p w:rsidR="00210A97" w:rsidRPr="006B52AA" w:rsidRDefault="00210A97" w:rsidP="00B8063F">
                      <w:pPr>
                        <w:pStyle w:val="SALE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South</w:t>
                      </w:r>
                      <w:r w:rsidR="00CB2767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176AB3">
                        <w:rPr>
                          <w:sz w:val="72"/>
                          <w:szCs w:val="72"/>
                        </w:rPr>
                        <w:t xml:space="preserve">Texas </w:t>
                      </w:r>
                      <w:r>
                        <w:rPr>
                          <w:sz w:val="72"/>
                          <w:szCs w:val="72"/>
                        </w:rPr>
                        <w:t>Classic</w:t>
                      </w:r>
                    </w:p>
                    <w:p w:rsidR="006B52AA" w:rsidRDefault="006B52AA">
                      <w:pPr>
                        <w:pStyle w:val="SAL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0A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1978D" wp14:editId="01CFD731">
                <wp:simplePos x="0" y="0"/>
                <wp:positionH relativeFrom="page">
                  <wp:posOffset>6734174</wp:posOffset>
                </wp:positionH>
                <wp:positionV relativeFrom="page">
                  <wp:posOffset>1790699</wp:posOffset>
                </wp:positionV>
                <wp:extent cx="45719" cy="45719"/>
                <wp:effectExtent l="57150" t="19050" r="50165" b="12065"/>
                <wp:wrapNone/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32AA" w:rsidRDefault="006B52AA" w:rsidP="006B52AA">
                            <w:pPr>
                              <w:pStyle w:val="SalesPitch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8332AA">
                              <w:rPr>
                                <w:sz w:val="36"/>
                                <w:szCs w:val="36"/>
                              </w:rPr>
                              <w:t>Bring your own Team!</w:t>
                            </w:r>
                          </w:p>
                          <w:p w:rsidR="008332AA" w:rsidRDefault="003F5E09" w:rsidP="003F5E09">
                            <w:pPr>
                              <w:pStyle w:val="SalesPitc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A-B-C-D Team</w:t>
                            </w:r>
                          </w:p>
                          <w:p w:rsidR="002D068F" w:rsidRPr="008332AA" w:rsidRDefault="006B52AA" w:rsidP="006B52AA">
                            <w:pPr>
                              <w:pStyle w:val="SalesPitch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8332AA">
                              <w:rPr>
                                <w:sz w:val="36"/>
                                <w:szCs w:val="36"/>
                              </w:rPr>
                              <w:t xml:space="preserve"> If you don’t have a team, you will be assigned to one</w:t>
                            </w:r>
                            <w:r w:rsidR="00607DEB" w:rsidRPr="008332AA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607DEB" w:rsidRPr="0063660B" w:rsidRDefault="00607DEB" w:rsidP="006B52AA">
                            <w:pPr>
                              <w:pStyle w:val="SalesPitch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8332AA">
                              <w:rPr>
                                <w:sz w:val="36"/>
                                <w:szCs w:val="36"/>
                              </w:rPr>
                              <w:t xml:space="preserve">Limited to </w:t>
                            </w:r>
                            <w:r w:rsidR="0063660B" w:rsidRPr="008332AA">
                              <w:rPr>
                                <w:sz w:val="36"/>
                                <w:szCs w:val="36"/>
                              </w:rPr>
                              <w:t xml:space="preserve">84 </w:t>
                            </w:r>
                            <w:r w:rsidRPr="008332AA">
                              <w:rPr>
                                <w:sz w:val="36"/>
                                <w:szCs w:val="36"/>
                              </w:rPr>
                              <w:t>players</w:t>
                            </w:r>
                          </w:p>
                          <w:p w:rsidR="002D068F" w:rsidRDefault="002D06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530.25pt;margin-top:141pt;width:3.6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" filled="f" stroked="f">
                <v:textbox>
                  <w:txbxContent>
                    <w:p w:rsidR="008332AA" w:rsidRDefault="006B52AA" w:rsidP="006B52AA">
                      <w:pPr>
                        <w:pStyle w:val="SalesPitch"/>
                        <w:jc w:val="left"/>
                        <w:rPr>
                          <w:sz w:val="36"/>
                          <w:szCs w:val="36"/>
                        </w:rPr>
                      </w:pPr>
                      <w:r w:rsidRPr="008332AA">
                        <w:rPr>
                          <w:sz w:val="36"/>
                          <w:szCs w:val="36"/>
                        </w:rPr>
                        <w:t>Bring your own Team!</w:t>
                      </w:r>
                    </w:p>
                    <w:p w:rsidR="008332AA" w:rsidRDefault="003F5E09" w:rsidP="003F5E09">
                      <w:pPr>
                        <w:pStyle w:val="SalesPitc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A-B-C-D Team</w:t>
                      </w:r>
                    </w:p>
                    <w:p w:rsidR="002D068F" w:rsidRPr="008332AA" w:rsidRDefault="006B52AA" w:rsidP="006B52AA">
                      <w:pPr>
                        <w:pStyle w:val="SalesPitch"/>
                        <w:jc w:val="left"/>
                        <w:rPr>
                          <w:sz w:val="36"/>
                          <w:szCs w:val="36"/>
                        </w:rPr>
                      </w:pPr>
                      <w:r w:rsidRPr="008332AA">
                        <w:rPr>
                          <w:sz w:val="36"/>
                          <w:szCs w:val="36"/>
                        </w:rPr>
                        <w:t xml:space="preserve"> If you don’t have a team, you will be assigned to one</w:t>
                      </w:r>
                      <w:r w:rsidR="00607DEB" w:rsidRPr="008332AA">
                        <w:rPr>
                          <w:sz w:val="36"/>
                          <w:szCs w:val="36"/>
                        </w:rPr>
                        <w:t>.</w:t>
                      </w:r>
                    </w:p>
                    <w:p w:rsidR="00607DEB" w:rsidRPr="0063660B" w:rsidRDefault="00607DEB" w:rsidP="006B52AA">
                      <w:pPr>
                        <w:pStyle w:val="SalesPitch"/>
                        <w:jc w:val="left"/>
                        <w:rPr>
                          <w:sz w:val="36"/>
                          <w:szCs w:val="36"/>
                        </w:rPr>
                      </w:pPr>
                      <w:r w:rsidRPr="008332AA">
                        <w:rPr>
                          <w:sz w:val="36"/>
                          <w:szCs w:val="36"/>
                        </w:rPr>
                        <w:t xml:space="preserve">Limited to </w:t>
                      </w:r>
                      <w:r w:rsidR="0063660B" w:rsidRPr="008332AA">
                        <w:rPr>
                          <w:sz w:val="36"/>
                          <w:szCs w:val="36"/>
                        </w:rPr>
                        <w:t xml:space="preserve">84 </w:t>
                      </w:r>
                      <w:r w:rsidRPr="008332AA">
                        <w:rPr>
                          <w:sz w:val="36"/>
                          <w:szCs w:val="36"/>
                        </w:rPr>
                        <w:t>players</w:t>
                      </w:r>
                    </w:p>
                    <w:p w:rsidR="002D068F" w:rsidRDefault="002D068F"/>
                  </w:txbxContent>
                </v:textbox>
                <w10:wrap anchorx="page" anchory="page"/>
              </v:shape>
            </w:pict>
          </mc:Fallback>
        </mc:AlternateContent>
      </w:r>
      <w:r w:rsidR="00210A9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7F138C" wp14:editId="2F1DA3CD">
                <wp:simplePos x="0" y="0"/>
                <wp:positionH relativeFrom="page">
                  <wp:posOffset>2971799</wp:posOffset>
                </wp:positionH>
                <wp:positionV relativeFrom="page">
                  <wp:posOffset>4962524</wp:posOffset>
                </wp:positionV>
                <wp:extent cx="45719" cy="45719"/>
                <wp:effectExtent l="0" t="0" r="12065" b="12065"/>
                <wp:wrapNone/>
                <wp:docPr id="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 w="19050" cap="rnd">
                          <a:solidFill>
                            <a:srgbClr val="FF99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29ED" w:rsidRDefault="006B52AA" w:rsidP="006B52AA">
                            <w:pPr>
                              <w:pStyle w:val="SaleMarkdown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Invitational Tournament</w:t>
                            </w:r>
                          </w:p>
                          <w:p w:rsidR="002D068F" w:rsidRDefault="005A5497" w:rsidP="006B52AA">
                            <w:pPr>
                              <w:pStyle w:val="SaleMarkdown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“Scholarship</w:t>
                            </w:r>
                            <w:r w:rsidR="00E65831">
                              <w:rPr>
                                <w:sz w:val="56"/>
                                <w:szCs w:val="56"/>
                              </w:rPr>
                              <w:t>”</w:t>
                            </w:r>
                          </w:p>
                          <w:p w:rsidR="005A5497" w:rsidRPr="00DE29ED" w:rsidRDefault="005A5497" w:rsidP="006B52AA">
                            <w:pPr>
                              <w:pStyle w:val="SaleMarkdown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Fundraiser</w:t>
                            </w:r>
                          </w:p>
                          <w:p w:rsidR="002D068F" w:rsidRPr="00F44B5B" w:rsidRDefault="002D068F">
                            <w:pPr>
                              <w:pStyle w:val="SaleMarkdown"/>
                            </w:pPr>
                          </w:p>
                          <w:p w:rsidR="002D068F" w:rsidRDefault="002D06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234pt;margin-top:390.75pt;width:3.6pt;height:3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" filled="f" strokecolor="#f90" strokeweight="1.5pt">
                <v:stroke dashstyle="1 1" endcap="round"/>
                <v:textbox>
                  <w:txbxContent>
                    <w:p w:rsidR="00DE29ED" w:rsidRDefault="006B52AA" w:rsidP="006B52AA">
                      <w:pPr>
                        <w:pStyle w:val="SaleMarkdown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Invitational Tournament</w:t>
                      </w:r>
                    </w:p>
                    <w:p w:rsidR="002D068F" w:rsidRDefault="005A5497" w:rsidP="006B52AA">
                      <w:pPr>
                        <w:pStyle w:val="SaleMarkdown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“Scholarship</w:t>
                      </w:r>
                      <w:r w:rsidR="00E65831">
                        <w:rPr>
                          <w:sz w:val="56"/>
                          <w:szCs w:val="56"/>
                        </w:rPr>
                        <w:t>”</w:t>
                      </w:r>
                    </w:p>
                    <w:p w:rsidR="005A5497" w:rsidRPr="00DE29ED" w:rsidRDefault="005A5497" w:rsidP="006B52AA">
                      <w:pPr>
                        <w:pStyle w:val="SaleMarkdown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Fundraiser</w:t>
                      </w:r>
                    </w:p>
                    <w:p w:rsidR="002D068F" w:rsidRPr="00F44B5B" w:rsidRDefault="002D068F">
                      <w:pPr>
                        <w:pStyle w:val="SaleMarkdown"/>
                      </w:pPr>
                    </w:p>
                    <w:p w:rsidR="002D068F" w:rsidRDefault="002D068F"/>
                  </w:txbxContent>
                </v:textbox>
                <w10:wrap anchorx="page" anchory="page"/>
              </v:shape>
            </w:pict>
          </mc:Fallback>
        </mc:AlternateContent>
      </w:r>
      <w:r w:rsidR="005A549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7762F9" wp14:editId="191CD814">
                <wp:simplePos x="0" y="0"/>
                <wp:positionH relativeFrom="column">
                  <wp:posOffset>0</wp:posOffset>
                </wp:positionH>
                <wp:positionV relativeFrom="paragraph">
                  <wp:posOffset>220345</wp:posOffset>
                </wp:positionV>
                <wp:extent cx="6400800" cy="45720"/>
                <wp:effectExtent l="0" t="1270" r="0" b="635"/>
                <wp:wrapNone/>
                <wp:docPr id="1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572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4925" cap="rnd">
                              <a:solidFill>
                                <a:srgbClr val="FF99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0;margin-top:17.35pt;width:7in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" fillcolor="#f90" stroked="f" strokecolor="#f90" strokeweight="2.75pt">
                <v:stroke dashstyle="1 1" endcap="round"/>
              </v:rect>
            </w:pict>
          </mc:Fallback>
        </mc:AlternateContent>
      </w:r>
      <w:r w:rsidR="005A549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81DCC5" wp14:editId="30FF47BC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400800" cy="182880"/>
                <wp:effectExtent l="0" t="0" r="0" b="0"/>
                <wp:wrapNone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828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4925" cap="rnd">
                              <a:solidFill>
                                <a:srgbClr val="FF99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25EE72" id="Rectangle 21" o:spid="_x0000_s1026" style="position:absolute;margin-left:0;margin-top:2.95pt;width:7in;height:1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" fillcolor="#f60" stroked="f" strokecolor="#f90" strokeweight="2.75pt">
                <v:stroke dashstyle="1 1" endcap="round"/>
              </v:rect>
            </w:pict>
          </mc:Fallback>
        </mc:AlternateContent>
      </w:r>
      <w:r w:rsidR="005A549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3535BF" wp14:editId="4E5B87E0">
                <wp:simplePos x="0" y="0"/>
                <wp:positionH relativeFrom="column">
                  <wp:posOffset>0</wp:posOffset>
                </wp:positionH>
                <wp:positionV relativeFrom="paragraph">
                  <wp:posOffset>303530</wp:posOffset>
                </wp:positionV>
                <wp:extent cx="6400800" cy="182880"/>
                <wp:effectExtent l="0" t="0" r="0" b="0"/>
                <wp:wrapNone/>
                <wp:docPr id="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828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4925" cap="rnd">
                              <a:solidFill>
                                <a:srgbClr val="FF99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4BF977" id="Rectangle 19" o:spid="_x0000_s1026" style="position:absolute;margin-left:0;margin-top:23.9pt;width:7in;height:1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" fillcolor="#f60" stroked="f" strokecolor="#f90" strokeweight="2.75pt">
                <v:stroke dashstyle="1 1" endcap="round"/>
              </v:rect>
            </w:pict>
          </mc:Fallback>
        </mc:AlternateContent>
      </w:r>
    </w:p>
    <w:sectPr w:rsidR="00FF09EA" w:rsidSect="002D068F">
      <w:pgSz w:w="12240" w:h="15840"/>
      <w:pgMar w:top="108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9EA"/>
    <w:rsid w:val="00062AC4"/>
    <w:rsid w:val="000659E5"/>
    <w:rsid w:val="00086612"/>
    <w:rsid w:val="00092FDB"/>
    <w:rsid w:val="000D45CF"/>
    <w:rsid w:val="000F29AD"/>
    <w:rsid w:val="00176AB3"/>
    <w:rsid w:val="00210A97"/>
    <w:rsid w:val="00271A45"/>
    <w:rsid w:val="002D068F"/>
    <w:rsid w:val="003021B9"/>
    <w:rsid w:val="003430AE"/>
    <w:rsid w:val="003E0241"/>
    <w:rsid w:val="003E72ED"/>
    <w:rsid w:val="003F5E09"/>
    <w:rsid w:val="004515E3"/>
    <w:rsid w:val="00584628"/>
    <w:rsid w:val="005A5497"/>
    <w:rsid w:val="00607DEB"/>
    <w:rsid w:val="0063660B"/>
    <w:rsid w:val="006855C1"/>
    <w:rsid w:val="006B52AA"/>
    <w:rsid w:val="006F21E1"/>
    <w:rsid w:val="00713B64"/>
    <w:rsid w:val="00797F1B"/>
    <w:rsid w:val="007C3C59"/>
    <w:rsid w:val="008332AA"/>
    <w:rsid w:val="00996D78"/>
    <w:rsid w:val="009E204E"/>
    <w:rsid w:val="00AB0932"/>
    <w:rsid w:val="00AE4884"/>
    <w:rsid w:val="00B8063F"/>
    <w:rsid w:val="00BD0C5D"/>
    <w:rsid w:val="00C573EB"/>
    <w:rsid w:val="00C84194"/>
    <w:rsid w:val="00CA31DC"/>
    <w:rsid w:val="00CB2767"/>
    <w:rsid w:val="00CB771E"/>
    <w:rsid w:val="00D04E69"/>
    <w:rsid w:val="00D13D93"/>
    <w:rsid w:val="00DE19CB"/>
    <w:rsid w:val="00DE29ED"/>
    <w:rsid w:val="00E072EF"/>
    <w:rsid w:val="00E57262"/>
    <w:rsid w:val="00E65831"/>
    <w:rsid w:val="00EC668C"/>
    <w:rsid w:val="00F6712A"/>
    <w:rsid w:val="00F96420"/>
    <w:rsid w:val="00FF0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68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andTime">
    <w:name w:val="Date and Time"/>
    <w:rsid w:val="002D068F"/>
    <w:pPr>
      <w:spacing w:before="80" w:after="80"/>
      <w:contextualSpacing/>
    </w:pPr>
    <w:rPr>
      <w:rFonts w:ascii="Tahoma" w:hAnsi="Tahoma" w:cs="Arial"/>
      <w:b/>
      <w:bCs/>
      <w:kern w:val="28"/>
      <w:szCs w:val="22"/>
    </w:rPr>
  </w:style>
  <w:style w:type="paragraph" w:customStyle="1" w:styleId="Location">
    <w:name w:val="Location"/>
    <w:basedOn w:val="Normal"/>
    <w:rsid w:val="002D068F"/>
    <w:pPr>
      <w:spacing w:before="80" w:after="80"/>
      <w:jc w:val="right"/>
    </w:pPr>
    <w:rPr>
      <w:rFonts w:ascii="Tahoma" w:hAnsi="Tahoma"/>
      <w:b/>
      <w:sz w:val="20"/>
    </w:rPr>
  </w:style>
  <w:style w:type="paragraph" w:customStyle="1" w:styleId="BusinessName">
    <w:name w:val="Business Name"/>
    <w:basedOn w:val="Location"/>
    <w:rsid w:val="002D068F"/>
    <w:pPr>
      <w:spacing w:before="0"/>
    </w:pPr>
    <w:rPr>
      <w:color w:val="006666"/>
      <w:spacing w:val="60"/>
      <w:sz w:val="32"/>
      <w:szCs w:val="32"/>
    </w:rPr>
  </w:style>
  <w:style w:type="paragraph" w:customStyle="1" w:styleId="note">
    <w:name w:val="note"/>
    <w:basedOn w:val="Location"/>
    <w:rsid w:val="002D068F"/>
    <w:pPr>
      <w:spacing w:before="280"/>
    </w:pPr>
    <w:rPr>
      <w:b w:val="0"/>
      <w:color w:val="808080"/>
      <w:spacing w:val="4"/>
      <w:sz w:val="16"/>
      <w:szCs w:val="16"/>
    </w:rPr>
  </w:style>
  <w:style w:type="paragraph" w:customStyle="1" w:styleId="SALE">
    <w:name w:val="SALE"/>
    <w:basedOn w:val="Normal"/>
    <w:rsid w:val="002D068F"/>
    <w:pPr>
      <w:jc w:val="right"/>
    </w:pPr>
    <w:rPr>
      <w:rFonts w:ascii="Arial Black" w:hAnsi="Arial Black"/>
      <w:color w:val="FF6600"/>
      <w:sz w:val="160"/>
    </w:rPr>
  </w:style>
  <w:style w:type="paragraph" w:customStyle="1" w:styleId="SalesPitch">
    <w:name w:val="Sales Pitch"/>
    <w:rsid w:val="002D068F"/>
    <w:pPr>
      <w:jc w:val="center"/>
    </w:pPr>
    <w:rPr>
      <w:rFonts w:ascii="Arial Black" w:hAnsi="Arial Black" w:cs="Arial"/>
      <w:color w:val="006666"/>
      <w:spacing w:val="4"/>
      <w:kern w:val="28"/>
      <w:sz w:val="56"/>
      <w:szCs w:val="50"/>
    </w:rPr>
  </w:style>
  <w:style w:type="paragraph" w:customStyle="1" w:styleId="SaleItem">
    <w:name w:val="Sale Item"/>
    <w:rsid w:val="002D068F"/>
    <w:pPr>
      <w:spacing w:before="160" w:after="160"/>
      <w:jc w:val="center"/>
    </w:pPr>
    <w:rPr>
      <w:rFonts w:ascii="Tahoma" w:hAnsi="Tahoma" w:cs="Arial"/>
      <w:color w:val="FF6600"/>
      <w:kern w:val="28"/>
      <w:sz w:val="32"/>
      <w:szCs w:val="36"/>
    </w:rPr>
  </w:style>
  <w:style w:type="paragraph" w:customStyle="1" w:styleId="SaleMarkdown">
    <w:name w:val="Sale Markdown"/>
    <w:rsid w:val="002D068F"/>
    <w:pPr>
      <w:jc w:val="center"/>
    </w:pPr>
    <w:rPr>
      <w:rFonts w:ascii="Arial Black" w:hAnsi="Arial Black" w:cs="Arial"/>
      <w:kern w:val="28"/>
      <w:sz w:val="64"/>
      <w:szCs w:val="72"/>
    </w:rPr>
  </w:style>
  <w:style w:type="paragraph" w:customStyle="1" w:styleId="Expiration">
    <w:name w:val="Expiration"/>
    <w:basedOn w:val="DateandTime"/>
    <w:rsid w:val="002D068F"/>
    <w:pPr>
      <w:spacing w:after="480"/>
    </w:pPr>
  </w:style>
  <w:style w:type="paragraph" w:styleId="BalloonText">
    <w:name w:val="Balloon Text"/>
    <w:basedOn w:val="Normal"/>
    <w:link w:val="BalloonTextChar"/>
    <w:rsid w:val="003430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30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E572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68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andTime">
    <w:name w:val="Date and Time"/>
    <w:rsid w:val="002D068F"/>
    <w:pPr>
      <w:spacing w:before="80" w:after="80"/>
      <w:contextualSpacing/>
    </w:pPr>
    <w:rPr>
      <w:rFonts w:ascii="Tahoma" w:hAnsi="Tahoma" w:cs="Arial"/>
      <w:b/>
      <w:bCs/>
      <w:kern w:val="28"/>
      <w:szCs w:val="22"/>
    </w:rPr>
  </w:style>
  <w:style w:type="paragraph" w:customStyle="1" w:styleId="Location">
    <w:name w:val="Location"/>
    <w:basedOn w:val="Normal"/>
    <w:rsid w:val="002D068F"/>
    <w:pPr>
      <w:spacing w:before="80" w:after="80"/>
      <w:jc w:val="right"/>
    </w:pPr>
    <w:rPr>
      <w:rFonts w:ascii="Tahoma" w:hAnsi="Tahoma"/>
      <w:b/>
      <w:sz w:val="20"/>
    </w:rPr>
  </w:style>
  <w:style w:type="paragraph" w:customStyle="1" w:styleId="BusinessName">
    <w:name w:val="Business Name"/>
    <w:basedOn w:val="Location"/>
    <w:rsid w:val="002D068F"/>
    <w:pPr>
      <w:spacing w:before="0"/>
    </w:pPr>
    <w:rPr>
      <w:color w:val="006666"/>
      <w:spacing w:val="60"/>
      <w:sz w:val="32"/>
      <w:szCs w:val="32"/>
    </w:rPr>
  </w:style>
  <w:style w:type="paragraph" w:customStyle="1" w:styleId="note">
    <w:name w:val="note"/>
    <w:basedOn w:val="Location"/>
    <w:rsid w:val="002D068F"/>
    <w:pPr>
      <w:spacing w:before="280"/>
    </w:pPr>
    <w:rPr>
      <w:b w:val="0"/>
      <w:color w:val="808080"/>
      <w:spacing w:val="4"/>
      <w:sz w:val="16"/>
      <w:szCs w:val="16"/>
    </w:rPr>
  </w:style>
  <w:style w:type="paragraph" w:customStyle="1" w:styleId="SALE">
    <w:name w:val="SALE"/>
    <w:basedOn w:val="Normal"/>
    <w:rsid w:val="002D068F"/>
    <w:pPr>
      <w:jc w:val="right"/>
    </w:pPr>
    <w:rPr>
      <w:rFonts w:ascii="Arial Black" w:hAnsi="Arial Black"/>
      <w:color w:val="FF6600"/>
      <w:sz w:val="160"/>
    </w:rPr>
  </w:style>
  <w:style w:type="paragraph" w:customStyle="1" w:styleId="SalesPitch">
    <w:name w:val="Sales Pitch"/>
    <w:rsid w:val="002D068F"/>
    <w:pPr>
      <w:jc w:val="center"/>
    </w:pPr>
    <w:rPr>
      <w:rFonts w:ascii="Arial Black" w:hAnsi="Arial Black" w:cs="Arial"/>
      <w:color w:val="006666"/>
      <w:spacing w:val="4"/>
      <w:kern w:val="28"/>
      <w:sz w:val="56"/>
      <w:szCs w:val="50"/>
    </w:rPr>
  </w:style>
  <w:style w:type="paragraph" w:customStyle="1" w:styleId="SaleItem">
    <w:name w:val="Sale Item"/>
    <w:rsid w:val="002D068F"/>
    <w:pPr>
      <w:spacing w:before="160" w:after="160"/>
      <w:jc w:val="center"/>
    </w:pPr>
    <w:rPr>
      <w:rFonts w:ascii="Tahoma" w:hAnsi="Tahoma" w:cs="Arial"/>
      <w:color w:val="FF6600"/>
      <w:kern w:val="28"/>
      <w:sz w:val="32"/>
      <w:szCs w:val="36"/>
    </w:rPr>
  </w:style>
  <w:style w:type="paragraph" w:customStyle="1" w:styleId="SaleMarkdown">
    <w:name w:val="Sale Markdown"/>
    <w:rsid w:val="002D068F"/>
    <w:pPr>
      <w:jc w:val="center"/>
    </w:pPr>
    <w:rPr>
      <w:rFonts w:ascii="Arial Black" w:hAnsi="Arial Black" w:cs="Arial"/>
      <w:kern w:val="28"/>
      <w:sz w:val="64"/>
      <w:szCs w:val="72"/>
    </w:rPr>
  </w:style>
  <w:style w:type="paragraph" w:customStyle="1" w:styleId="Expiration">
    <w:name w:val="Expiration"/>
    <w:basedOn w:val="DateandTime"/>
    <w:rsid w:val="002D068F"/>
    <w:pPr>
      <w:spacing w:after="480"/>
    </w:pPr>
  </w:style>
  <w:style w:type="paragraph" w:styleId="BalloonText">
    <w:name w:val="Balloon Text"/>
    <w:basedOn w:val="Normal"/>
    <w:link w:val="BalloonTextChar"/>
    <w:rsid w:val="003430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30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E572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noz5578@stx.rr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jimmy_vera@yahoo.com" TargetMode="External"/><Relationship Id="rId12" Type="http://schemas.openxmlformats.org/officeDocument/2006/relationships/hyperlink" Target="mailto:castillo_onesimo@yahoo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munoz5578@stx.rr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immy_vera@yaho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stillo_onesimo@yahoo.com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y%20Tagle\AppData\Roaming\Microsoft\Templates\Garden%20and%20nursery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F0A0F-59BF-4548-B788-A4EDB55B2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Garden and nursery flyer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Roy13</dc:creator>
  <cp:lastModifiedBy>PEACH</cp:lastModifiedBy>
  <cp:revision>4</cp:revision>
  <cp:lastPrinted>2015-08-19T20:45:00Z</cp:lastPrinted>
  <dcterms:created xsi:type="dcterms:W3CDTF">2015-08-19T20:47:00Z</dcterms:created>
  <dcterms:modified xsi:type="dcterms:W3CDTF">2015-08-21T01:46:00Z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TC061026891033</vt:lpwstr>
  </property>
</Properties>
</file>